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A9" w:rsidRDefault="004408A9" w:rsidP="006448D0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8pt;height:414.75pt">
            <v:imagedata r:id="rId6" o:title=""/>
          </v:shape>
        </w:pict>
      </w:r>
    </w:p>
    <w:p w:rsidR="004408A9" w:rsidRDefault="004408A9" w:rsidP="006448D0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AE669F">
        <w:rPr>
          <w:rFonts w:cs="Times New Roman"/>
          <w:noProof/>
        </w:rPr>
        <w:pict>
          <v:shape id="图片 43" o:spid="_x0000_i1026" type="#_x0000_t75" style="width:691.5pt;height:387pt;visibility:visible">
            <v:imagedata r:id="rId7" o:title=""/>
          </v:shape>
        </w:pict>
      </w:r>
    </w:p>
    <w:p w:rsidR="004408A9" w:rsidRPr="00FB5D26" w:rsidRDefault="004408A9" w:rsidP="00FB5D26">
      <w:pPr>
        <w:rPr>
          <w:rFonts w:cs="Times New Roman"/>
        </w:rPr>
      </w:pPr>
    </w:p>
    <w:p w:rsidR="004408A9" w:rsidRDefault="004408A9" w:rsidP="006448D0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27" type="#_x0000_t75" style="width:701.25pt;height:416.25pt">
            <v:imagedata r:id="rId8" o:title=""/>
          </v:shape>
        </w:pict>
      </w:r>
    </w:p>
    <w:p w:rsidR="004408A9" w:rsidRPr="00FB5D26" w:rsidRDefault="004408A9" w:rsidP="00FB5D26">
      <w:pPr>
        <w:rPr>
          <w:rFonts w:cs="Times New Roman"/>
        </w:rPr>
      </w:pPr>
    </w:p>
    <w:p w:rsidR="004408A9" w:rsidRPr="00FB5D26" w:rsidRDefault="004408A9" w:rsidP="00FB5D26">
      <w:pPr>
        <w:rPr>
          <w:rFonts w:cs="Times New Roman"/>
        </w:rPr>
      </w:pPr>
      <w:r w:rsidRPr="00AE669F">
        <w:rPr>
          <w:rFonts w:cs="Times New Roman"/>
          <w:noProof/>
        </w:rPr>
        <w:pict>
          <v:shape id="图片 55" o:spid="_x0000_i1028" type="#_x0000_t75" style="width:690.75pt;height:349.5pt;visibility:visible">
            <v:imagedata r:id="rId9" o:title=""/>
          </v:shape>
        </w:pict>
      </w:r>
    </w:p>
    <w:p w:rsidR="004408A9" w:rsidRPr="00FB5D26" w:rsidRDefault="004408A9" w:rsidP="00FB5D26">
      <w:pPr>
        <w:rPr>
          <w:rFonts w:cs="Times New Roman"/>
        </w:rPr>
      </w:pPr>
    </w:p>
    <w:p w:rsidR="004408A9" w:rsidRPr="00FB5D26" w:rsidRDefault="004408A9" w:rsidP="00FB5D26">
      <w:pPr>
        <w:rPr>
          <w:rFonts w:cs="Times New Roman"/>
        </w:rPr>
      </w:pPr>
    </w:p>
    <w:p w:rsidR="004408A9" w:rsidRPr="00FB5D26" w:rsidRDefault="004408A9" w:rsidP="00FB5D26">
      <w:pPr>
        <w:rPr>
          <w:rFonts w:cs="Times New Roman"/>
        </w:rPr>
      </w:pPr>
    </w:p>
    <w:p w:rsidR="004408A9" w:rsidRPr="00FB5D26" w:rsidRDefault="004408A9" w:rsidP="00FB5D26">
      <w:pPr>
        <w:rPr>
          <w:rFonts w:cs="Times New Roman"/>
        </w:rPr>
      </w:pPr>
    </w:p>
    <w:p w:rsidR="004408A9" w:rsidRPr="00FB5D26" w:rsidRDefault="004408A9" w:rsidP="00FB5D26">
      <w:pPr>
        <w:ind w:right="210"/>
        <w:jc w:val="right"/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7" o:spid="_x0000_i1029" type="#_x0000_t75" style="width:646.5pt;height:346.5pt;visibility:visible">
            <v:imagedata r:id="rId10" o:title=""/>
          </v:shape>
        </w:pict>
      </w: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10" o:spid="_x0000_i1030" type="#_x0000_t75" style="width:692.25pt;height:348.75pt;visibility:visible">
            <v:imagedata r:id="rId11" o:title=""/>
          </v:shape>
        </w:pict>
      </w:r>
    </w:p>
    <w:p w:rsidR="004408A9" w:rsidRDefault="004408A9" w:rsidP="00F220F0">
      <w:pPr>
        <w:rPr>
          <w:rFonts w:cs="Times New Roman"/>
        </w:rPr>
      </w:pPr>
    </w:p>
    <w:p w:rsidR="004408A9" w:rsidRDefault="004408A9" w:rsidP="00B54EBC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31" type="#_x0000_t75" style="width:681pt;height:418.5pt">
            <v:imagedata r:id="rId12" o:title=""/>
          </v:shape>
        </w:pict>
      </w:r>
    </w:p>
    <w:p w:rsidR="004408A9" w:rsidRPr="00D603C7" w:rsidRDefault="004408A9" w:rsidP="00D603C7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32" type="#_x0000_t75" style="width:661.5pt;height:395.25pt">
            <v:imagedata r:id="rId13" o:title=""/>
          </v:shape>
        </w:pict>
      </w:r>
    </w:p>
    <w:p w:rsidR="004408A9" w:rsidRPr="00D603C7" w:rsidRDefault="004408A9" w:rsidP="00D603C7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33" type="#_x0000_t75" style="width:725.25pt;height:6in">
            <v:imagedata r:id="rId14" o:title=""/>
          </v:shape>
        </w:pict>
      </w: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13" o:spid="_x0000_i1034" type="#_x0000_t75" style="width:691.5pt;height:386.25pt;visibility:visible">
            <v:imagedata r:id="rId15" o:title=""/>
          </v:shape>
        </w:pict>
      </w: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16" o:spid="_x0000_i1035" type="#_x0000_t75" style="width:695.25pt;height:417pt;visibility:visible">
            <v:imagedata r:id="rId16" o:title=""/>
          </v:shape>
        </w:pict>
      </w: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19" o:spid="_x0000_i1036" type="#_x0000_t75" style="width:662.25pt;height:406.5pt;visibility:visible">
            <v:imagedata r:id="rId17" o:title=""/>
          </v:shape>
        </w:pict>
      </w: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22" o:spid="_x0000_i1037" type="#_x0000_t75" style="width:649.5pt;height:411pt;visibility:visible">
            <v:imagedata r:id="rId18" o:title=""/>
          </v:shape>
        </w:pict>
      </w: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25" o:spid="_x0000_i1038" type="#_x0000_t75" style="width:646.5pt;height:402pt;visibility:visible">
            <v:imagedata r:id="rId19" o:title=""/>
          </v:shape>
        </w:pict>
      </w: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37" o:spid="_x0000_i1039" type="#_x0000_t75" style="width:694.5pt;height:363pt;visibility:visible">
            <v:imagedata r:id="rId20" o:title=""/>
          </v:shape>
        </w:pict>
      </w: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</w:p>
    <w:p w:rsidR="004408A9" w:rsidRDefault="004408A9" w:rsidP="00F220F0">
      <w:pPr>
        <w:rPr>
          <w:rFonts w:cs="Times New Roman"/>
        </w:rPr>
      </w:pPr>
      <w:r w:rsidRPr="00AE0A31">
        <w:rPr>
          <w:rFonts w:cs="Times New Roman"/>
          <w:noProof/>
        </w:rPr>
        <w:pict>
          <v:shape id="图片 40" o:spid="_x0000_i1040" type="#_x0000_t75" style="width:695.25pt;height:345pt;visibility:visible">
            <v:imagedata r:id="rId21" o:title=""/>
          </v:shape>
        </w:pict>
      </w:r>
    </w:p>
    <w:sectPr w:rsidR="004408A9" w:rsidSect="004F0D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8A9" w:rsidRDefault="004408A9" w:rsidP="00F220F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408A9" w:rsidRDefault="004408A9" w:rsidP="00F220F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8A9" w:rsidRDefault="004408A9" w:rsidP="00F220F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408A9" w:rsidRDefault="004408A9" w:rsidP="00F220F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0F0"/>
    <w:rsid w:val="000E24C0"/>
    <w:rsid w:val="002102B0"/>
    <w:rsid w:val="002F5CC9"/>
    <w:rsid w:val="0030120B"/>
    <w:rsid w:val="003D49D5"/>
    <w:rsid w:val="004408A9"/>
    <w:rsid w:val="004F0DC4"/>
    <w:rsid w:val="005150F7"/>
    <w:rsid w:val="005E64FC"/>
    <w:rsid w:val="006448D0"/>
    <w:rsid w:val="006F5844"/>
    <w:rsid w:val="007A6814"/>
    <w:rsid w:val="008908D4"/>
    <w:rsid w:val="00907BDF"/>
    <w:rsid w:val="00A75DFB"/>
    <w:rsid w:val="00AE0A31"/>
    <w:rsid w:val="00AE669F"/>
    <w:rsid w:val="00B54EBC"/>
    <w:rsid w:val="00C9627C"/>
    <w:rsid w:val="00D603C7"/>
    <w:rsid w:val="00E552E0"/>
    <w:rsid w:val="00EF2800"/>
    <w:rsid w:val="00F220F0"/>
    <w:rsid w:val="00FA219D"/>
    <w:rsid w:val="00FB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44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22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220F0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22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220F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F0DC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0D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</TotalTime>
  <Pages>16</Pages>
  <Words>7</Words>
  <Characters>40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NTKO</dc:creator>
  <cp:keywords/>
  <dc:description/>
  <cp:lastModifiedBy>NTKO</cp:lastModifiedBy>
  <cp:revision>3</cp:revision>
  <dcterms:created xsi:type="dcterms:W3CDTF">2019-10-22T08:04:00Z</dcterms:created>
  <dcterms:modified xsi:type="dcterms:W3CDTF">2019-10-23T02:34:00Z</dcterms:modified>
</cp:coreProperties>
</file>