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style="width:396.75pt;height:525pt;visibility:visible">
            <v:imagedata r:id="rId6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7" o:spid="_x0000_i1026" type="#_x0000_t75" style="width:371.25pt;height:559.5pt;visibility:visible">
            <v:imagedata r:id="rId7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10" o:spid="_x0000_i1027" type="#_x0000_t75" style="width:516.75pt;height:228pt;visibility:visible">
            <v:imagedata r:id="rId8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13" o:spid="_x0000_i1028" type="#_x0000_t75" style="width:516.75pt;height:244.5pt;visibility:visible">
            <v:imagedata r:id="rId9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22" o:spid="_x0000_i1029" type="#_x0000_t75" style="width:519.75pt;height:4in;visibility:visible">
            <v:imagedata r:id="rId10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25" o:spid="_x0000_i1030" type="#_x0000_t75" style="width:521.25pt;height:343.5pt;visibility:visible">
            <v:imagedata r:id="rId11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28" o:spid="_x0000_i1031" type="#_x0000_t75" style="width:522.75pt;height:219pt;visibility:visible">
            <v:imagedata r:id="rId12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31" o:spid="_x0000_i1032" type="#_x0000_t75" style="width:519pt;height:286.5pt;visibility:visible">
            <v:imagedata r:id="rId13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34" o:spid="_x0000_i1033" type="#_x0000_t75" style="width:426pt;height:498pt;visibility:visible">
            <v:imagedata r:id="rId14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40" o:spid="_x0000_i1034" type="#_x0000_t75" style="width:522.75pt;height:320.25pt;visibility:visible">
            <v:imagedata r:id="rId15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43" o:spid="_x0000_i1035" type="#_x0000_t75" style="width:522pt;height:345pt;visibility:visible">
            <v:imagedata r:id="rId16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46" o:spid="_x0000_i1036" type="#_x0000_t75" style="width:518.25pt;height:380.25pt;visibility:visible">
            <v:imagedata r:id="rId17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49" o:spid="_x0000_i1037" type="#_x0000_t75" style="width:371.25pt;height:559.5pt;visibility:visible">
            <v:imagedata r:id="rId18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52" o:spid="_x0000_i1038" type="#_x0000_t75" style="width:518.25pt;height:286.5pt;visibility:visible">
            <v:imagedata r:id="rId19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55" o:spid="_x0000_i1039" type="#_x0000_t75" style="width:404.25pt;height:566.25pt;visibility:visible">
            <v:imagedata r:id="rId20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58" o:spid="_x0000_i1040" type="#_x0000_t75" style="width:518.25pt;height:269.25pt;visibility:visible">
            <v:imagedata r:id="rId21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61" o:spid="_x0000_i1041" type="#_x0000_t75" style="width:522pt;height:301.5pt;visibility:visible">
            <v:imagedata r:id="rId22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64" o:spid="_x0000_i1042" type="#_x0000_t75" style="width:383.25pt;height:537pt;visibility:visible">
            <v:imagedata r:id="rId23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67" o:spid="_x0000_i1043" type="#_x0000_t75" style="width:382.5pt;height:5in;visibility:visible">
            <v:imagedata r:id="rId24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70" o:spid="_x0000_i1044" type="#_x0000_t75" style="width:516.75pt;height:373.5pt;visibility:visible">
            <v:imagedata r:id="rId25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73" o:spid="_x0000_i1045" type="#_x0000_t75" style="width:517.5pt;height:282.75pt;visibility:visible">
            <v:imagedata r:id="rId26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76" o:spid="_x0000_i1046" type="#_x0000_t75" style="width:521.25pt;height:336pt;visibility:visible">
            <v:imagedata r:id="rId27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  <w:r w:rsidRPr="00945CD6">
        <w:rPr>
          <w:rFonts w:cs="Times New Roman"/>
          <w:noProof/>
        </w:rPr>
        <w:pict>
          <v:shape id="图片 79" o:spid="_x0000_i1047" type="#_x0000_t75" style="width:516.75pt;height:293.25pt;visibility:visible">
            <v:imagedata r:id="rId28" o:title=""/>
          </v:shape>
        </w:pict>
      </w: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B60DB">
      <w:pPr>
        <w:jc w:val="center"/>
        <w:rPr>
          <w:rFonts w:cs="Times New Roman"/>
        </w:rPr>
      </w:pPr>
    </w:p>
    <w:p w:rsidR="002419AE" w:rsidRDefault="002419AE" w:rsidP="00A90D4A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48" type="#_x0000_t75" style="width:515.25pt;height:403.5pt">
            <v:imagedata r:id="rId29" o:title=""/>
          </v:shape>
        </w:pict>
      </w: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961316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49" type="#_x0000_t75" style="width:522pt;height:307.5pt">
            <v:imagedata r:id="rId30" o:title=""/>
          </v:shape>
        </w:pict>
      </w: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961316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50" type="#_x0000_t75" style="width:535.5pt;height:300.75pt">
            <v:imagedata r:id="rId31" o:title=""/>
          </v:shape>
        </w:pict>
      </w: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6806CA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51" type="#_x0000_t75" style="width:516pt;height:351.75pt">
            <v:imagedata r:id="rId32" o:title=""/>
          </v:shape>
        </w:pict>
      </w: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A90D4A">
      <w:pPr>
        <w:rPr>
          <w:rFonts w:cs="Times New Roman"/>
        </w:rPr>
      </w:pPr>
    </w:p>
    <w:p w:rsidR="002419AE" w:rsidRDefault="002419AE" w:rsidP="004A6A27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 w:rsidRPr="0030120B">
        <w:rPr>
          <w:rFonts w:ascii="Arial" w:hAnsi="Arial" w:cs="Arial"/>
          <w:kern w:val="0"/>
          <w:sz w:val="24"/>
          <w:szCs w:val="24"/>
        </w:rPr>
        <w:pict>
          <v:shape id="_x0000_i1052" type="#_x0000_t75" style="width:516.75pt;height:300pt">
            <v:imagedata r:id="rId33" o:title=""/>
          </v:shape>
        </w:pict>
      </w:r>
    </w:p>
    <w:p w:rsidR="002419AE" w:rsidRDefault="002419AE" w:rsidP="00A90D4A">
      <w:pPr>
        <w:rPr>
          <w:rFonts w:cs="Times New Roman"/>
        </w:rPr>
      </w:pPr>
    </w:p>
    <w:sectPr w:rsidR="002419AE" w:rsidSect="00AB60D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9AE" w:rsidRDefault="002419AE" w:rsidP="00AB60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419AE" w:rsidRDefault="002419AE" w:rsidP="00AB60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9AE" w:rsidRDefault="002419AE" w:rsidP="00AB60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419AE" w:rsidRDefault="002419AE" w:rsidP="00AB60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0DB"/>
    <w:rsid w:val="000F22EA"/>
    <w:rsid w:val="002419AE"/>
    <w:rsid w:val="002D4D72"/>
    <w:rsid w:val="0030120B"/>
    <w:rsid w:val="004A6A27"/>
    <w:rsid w:val="004D6099"/>
    <w:rsid w:val="006806CA"/>
    <w:rsid w:val="00921AAA"/>
    <w:rsid w:val="00945CD6"/>
    <w:rsid w:val="00961316"/>
    <w:rsid w:val="00A90D4A"/>
    <w:rsid w:val="00AB60DB"/>
    <w:rsid w:val="00BF0442"/>
    <w:rsid w:val="00D1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EA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B6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B60D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B6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B60D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B60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60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28</Pages>
  <Words>83</Words>
  <Characters>477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2019-08-29T00:57:00Z</dcterms:created>
  <dcterms:modified xsi:type="dcterms:W3CDTF">2019-10-23T05:59:00Z</dcterms:modified>
</cp:coreProperties>
</file>